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D2" w:rsidRPr="00464941" w:rsidRDefault="009037D2" w:rsidP="00883E6B">
      <w:pPr>
        <w:jc w:val="center"/>
        <w:rPr>
          <w:b/>
          <w:bCs/>
          <w:sz w:val="28"/>
          <w:szCs w:val="28"/>
        </w:rPr>
      </w:pPr>
      <w:r w:rsidRPr="00464941">
        <w:rPr>
          <w:b/>
          <w:bCs/>
          <w:sz w:val="28"/>
          <w:szCs w:val="28"/>
        </w:rPr>
        <w:t>Протокол</w:t>
      </w:r>
    </w:p>
    <w:p w:rsidR="009037D2" w:rsidRDefault="009037D2" w:rsidP="00883E6B">
      <w:pPr>
        <w:jc w:val="center"/>
      </w:pPr>
      <w:r>
        <w:t>отчетного собрания Омской областной федерации велосипедного спорта</w:t>
      </w:r>
    </w:p>
    <w:p w:rsidR="009037D2" w:rsidRDefault="009037D2" w:rsidP="00883E6B">
      <w:pPr>
        <w:ind w:left="5664" w:firstLine="708"/>
      </w:pPr>
    </w:p>
    <w:p w:rsidR="009037D2" w:rsidRDefault="009037D2" w:rsidP="00883E6B">
      <w:pPr>
        <w:ind w:left="4962" w:firstLine="425"/>
      </w:pPr>
      <w:r>
        <w:t>Ведущий собрания: Хромов А.Ю.</w:t>
      </w:r>
    </w:p>
    <w:p w:rsidR="009037D2" w:rsidRDefault="009037D2" w:rsidP="00883E6B">
      <w:pPr>
        <w:ind w:left="4962" w:firstLine="425"/>
      </w:pPr>
      <w:r>
        <w:t>Секретарь: Сперанский А.А.</w:t>
      </w:r>
    </w:p>
    <w:p w:rsidR="009037D2" w:rsidRPr="00464941" w:rsidRDefault="009037D2" w:rsidP="00883E6B"/>
    <w:p w:rsidR="009037D2" w:rsidRDefault="009037D2" w:rsidP="00883E6B">
      <w:pPr>
        <w:ind w:firstLine="540"/>
        <w:jc w:val="center"/>
      </w:pPr>
      <w:r>
        <w:t>04 февраля 2010 г. 17:10</w:t>
      </w:r>
      <w:r>
        <w:tab/>
      </w:r>
    </w:p>
    <w:p w:rsidR="009037D2" w:rsidRDefault="009037D2" w:rsidP="00883E6B">
      <w:pPr>
        <w:jc w:val="center"/>
      </w:pPr>
      <w:r w:rsidRPr="00032AF8">
        <w:t>Присутствовало 27</w:t>
      </w:r>
      <w:r>
        <w:t xml:space="preserve"> человек</w:t>
      </w:r>
    </w:p>
    <w:p w:rsidR="009037D2" w:rsidRPr="00464941" w:rsidRDefault="009037D2" w:rsidP="00883E6B">
      <w:pPr>
        <w:ind w:firstLine="540"/>
        <w:jc w:val="center"/>
      </w:pPr>
    </w:p>
    <w:p w:rsidR="009037D2" w:rsidRPr="001D3301" w:rsidRDefault="009037D2" w:rsidP="00883E6B">
      <w:pPr>
        <w:jc w:val="center"/>
        <w:rPr>
          <w:b/>
          <w:bCs/>
        </w:rPr>
      </w:pPr>
      <w:r w:rsidRPr="001D3301">
        <w:rPr>
          <w:b/>
          <w:bCs/>
        </w:rPr>
        <w:t>Повестка дня:</w:t>
      </w:r>
    </w:p>
    <w:p w:rsidR="009037D2" w:rsidRDefault="009037D2" w:rsidP="00883E6B">
      <w:pPr>
        <w:ind w:left="851"/>
      </w:pPr>
      <w:r>
        <w:t>1. Доклад Хромова А.Ю. об итогах деятельности ФВСОО за 2009 год</w:t>
      </w:r>
    </w:p>
    <w:p w:rsidR="009037D2" w:rsidRDefault="009037D2" w:rsidP="00883E6B">
      <w:pPr>
        <w:ind w:left="851"/>
      </w:pPr>
      <w:r>
        <w:t>2. Разное</w:t>
      </w:r>
    </w:p>
    <w:p w:rsidR="009037D2" w:rsidRDefault="009037D2" w:rsidP="00883E6B">
      <w:pPr>
        <w:ind w:left="851"/>
      </w:pPr>
    </w:p>
    <w:p w:rsidR="009037D2" w:rsidRDefault="009037D2" w:rsidP="00883E6B">
      <w:pPr>
        <w:ind w:left="851"/>
      </w:pPr>
      <w:r>
        <w:t>Регламент: 5 минут на выступающего</w:t>
      </w:r>
    </w:p>
    <w:p w:rsidR="009037D2" w:rsidRDefault="009037D2" w:rsidP="00883E6B">
      <w:pPr>
        <w:ind w:firstLine="600"/>
      </w:pPr>
    </w:p>
    <w:p w:rsidR="009037D2" w:rsidRDefault="009037D2" w:rsidP="00883E6B">
      <w:pPr>
        <w:ind w:firstLine="600"/>
      </w:pPr>
      <w:r>
        <w:t>17:15</w:t>
      </w:r>
    </w:p>
    <w:p w:rsidR="009037D2" w:rsidRDefault="009037D2" w:rsidP="00883E6B">
      <w:pPr>
        <w:ind w:firstLine="600"/>
      </w:pPr>
      <w:r>
        <w:t>Доклад Хромова А.Ю.:</w:t>
      </w:r>
    </w:p>
    <w:p w:rsidR="009037D2" w:rsidRDefault="009037D2" w:rsidP="00883E6B">
      <w:pPr>
        <w:ind w:firstLine="600"/>
      </w:pPr>
      <w:r>
        <w:t>Сформированная в 2008 году Федерация признается в административных органах нелегитимной, в том числе и после оформления юр. лица.</w:t>
      </w:r>
    </w:p>
    <w:p w:rsidR="009037D2" w:rsidRDefault="009037D2" w:rsidP="00883E6B">
      <w:pPr>
        <w:ind w:firstLine="600"/>
        <w:rPr>
          <w:color w:val="FF0000"/>
        </w:rPr>
      </w:pPr>
      <w:r>
        <w:t xml:space="preserve">Календарь гонок 2009 оказался сформирован ОВЦ. В календаре соревнования только спортсменов младшего возраста, после бесед с работниками ОВЦ были внесены в календарь изменения с учетом интересов всех возрастов. </w:t>
      </w:r>
    </w:p>
    <w:p w:rsidR="009037D2" w:rsidRDefault="009037D2" w:rsidP="00883E6B">
      <w:pPr>
        <w:ind w:firstLine="600"/>
      </w:pPr>
      <w:r>
        <w:t>В министерство спорта области, департамент спорта города и в федерацию велоспорта России поданы заявки на аккредитацию. Министерство спорта Омской области считает федерацию нелигитимной, считаю необоснованно, департамент спорта Омска отмалчивается, из переписки с Федерацией РФ есть момент понимания и признания.</w:t>
      </w:r>
    </w:p>
    <w:p w:rsidR="009037D2" w:rsidRDefault="009037D2" w:rsidP="00883E6B">
      <w:pPr>
        <w:ind w:firstLine="600"/>
      </w:pPr>
      <w:r>
        <w:t xml:space="preserve">Федерацией ВС России разработана программа развития велоспорта в России до 2020г.. Один из моментов, что вся программа опирается на Училища Олимпийского резерва и Университеты Физической Культуры. По времени расписано создание Центров подготовки и строительство велотреков. Государственным заказчиком и координатором программы является Министерство спорта России. </w:t>
      </w:r>
    </w:p>
    <w:p w:rsidR="009037D2" w:rsidRDefault="009037D2" w:rsidP="00883E6B">
      <w:pPr>
        <w:ind w:firstLine="600"/>
      </w:pPr>
    </w:p>
    <w:p w:rsidR="009037D2" w:rsidRDefault="009037D2" w:rsidP="00004A58">
      <w:pPr>
        <w:ind w:firstLine="600"/>
      </w:pPr>
      <w:r>
        <w:t>Соколов: Что делали для признания федерации?</w:t>
      </w:r>
    </w:p>
    <w:p w:rsidR="009037D2" w:rsidRDefault="009037D2" w:rsidP="00004A58">
      <w:pPr>
        <w:ind w:firstLine="600"/>
      </w:pPr>
      <w:r>
        <w:t>Хромов: Есть подшивка из бол.кол-ва писем, в том числе Шарафуллину и Шелпакову. Ответа на них не получено. Была встреча с министром.</w:t>
      </w:r>
    </w:p>
    <w:p w:rsidR="009037D2" w:rsidRPr="00004A58" w:rsidRDefault="009037D2" w:rsidP="00004A58">
      <w:pPr>
        <w:ind w:firstLine="600"/>
      </w:pPr>
      <w:r>
        <w:t>Пришло письмо из министерства спорта РФ Шелпакову и Хромову о строительстве трека. Нужно было в срочном порядке подать информацию о возможности строительства.</w:t>
      </w:r>
    </w:p>
    <w:p w:rsidR="009037D2" w:rsidRDefault="009037D2" w:rsidP="00883E6B">
      <w:pPr>
        <w:ind w:firstLine="600"/>
      </w:pPr>
      <w:r>
        <w:t>Был контакт с Сиенко, который одобрил инициативу и посоветовал обратиться в Министерство спорта РФ.</w:t>
      </w:r>
    </w:p>
    <w:p w:rsidR="009037D2" w:rsidRDefault="009037D2" w:rsidP="00883E6B">
      <w:pPr>
        <w:ind w:firstLine="600"/>
      </w:pPr>
    </w:p>
    <w:p w:rsidR="009037D2" w:rsidRDefault="009037D2" w:rsidP="00883E6B">
      <w:pPr>
        <w:ind w:firstLine="600"/>
      </w:pPr>
      <w:r>
        <w:t>17:25</w:t>
      </w:r>
    </w:p>
    <w:p w:rsidR="009037D2" w:rsidRDefault="009037D2" w:rsidP="00883E6B">
      <w:pPr>
        <w:ind w:firstLine="600"/>
      </w:pPr>
      <w:r>
        <w:t>Соколов: Слышал что-то о ЦОПах в ВУЗах</w:t>
      </w:r>
    </w:p>
    <w:p w:rsidR="009037D2" w:rsidRDefault="009037D2" w:rsidP="00883E6B">
      <w:pPr>
        <w:ind w:firstLine="600"/>
      </w:pPr>
      <w:r>
        <w:t>Хромов: Да, это есть в программе развития ВС. Подготовлено письмо на имя Мутко.В.Л..</w:t>
      </w:r>
    </w:p>
    <w:p w:rsidR="009037D2" w:rsidRDefault="009037D2" w:rsidP="00883E6B">
      <w:pPr>
        <w:ind w:firstLine="600"/>
      </w:pPr>
    </w:p>
    <w:p w:rsidR="009037D2" w:rsidRDefault="009037D2" w:rsidP="00883E6B">
      <w:pPr>
        <w:ind w:firstLine="600"/>
      </w:pPr>
      <w:r>
        <w:t>Аудитория: Слышал, что есть еще какая-то федерация. Это так?</w:t>
      </w:r>
    </w:p>
    <w:p w:rsidR="009037D2" w:rsidRDefault="009037D2" w:rsidP="00883E6B">
      <w:pPr>
        <w:ind w:firstLine="600"/>
      </w:pPr>
      <w:r>
        <w:t>Хромов: Да, об этом лучше расскажет Костюков П.В.</w:t>
      </w:r>
    </w:p>
    <w:p w:rsidR="009037D2" w:rsidRDefault="009037D2" w:rsidP="00883E6B">
      <w:pPr>
        <w:ind w:firstLine="600"/>
      </w:pPr>
      <w:r>
        <w:t>Аудитория: Прорабатывался ли вопрос о переносе стартов на шоссе ближе к городу, а не за 50км?</w:t>
      </w:r>
    </w:p>
    <w:p w:rsidR="009037D2" w:rsidRDefault="009037D2" w:rsidP="00883E6B">
      <w:pPr>
        <w:ind w:firstLine="600"/>
      </w:pPr>
      <w:r>
        <w:t>Хромов: Нет. Говорят, что нет возможности, но это на самом деле проблема, т.к. велосипедисты младшего возраста не могут самостоятельно добираться до старта, очень далеко, а ведь после гонки ещё нужно и вернуться в город, а заказывать автобусы нет возможности. Так же очень плохая дорога до старта. Проблема актуальна.</w:t>
      </w:r>
    </w:p>
    <w:p w:rsidR="009037D2" w:rsidRDefault="009037D2" w:rsidP="00883EEE">
      <w:pPr>
        <w:ind w:firstLine="600"/>
      </w:pPr>
      <w:r>
        <w:t>Соколов: (комментарий) В 2010 году не известно как будет ситуация с дорогами в целом. Отношение к ВС зависит от его уровня. Какой уровень имеем, такое и отношение</w:t>
      </w:r>
    </w:p>
    <w:p w:rsidR="009037D2" w:rsidRDefault="009037D2" w:rsidP="00883EEE">
      <w:pPr>
        <w:ind w:firstLine="600"/>
      </w:pPr>
    </w:p>
    <w:p w:rsidR="009037D2" w:rsidRDefault="009037D2" w:rsidP="00883EEE">
      <w:pPr>
        <w:ind w:firstLine="600"/>
      </w:pPr>
      <w:r>
        <w:t>Хромов: Есть вопросы, которые необходимо проговорить, услышать ваши мнения. Про первого тренера М. Акимова: В списке тренеров нет первого тренера.</w:t>
      </w:r>
    </w:p>
    <w:p w:rsidR="009037D2" w:rsidRDefault="009037D2" w:rsidP="00883EEE">
      <w:pPr>
        <w:ind w:firstLine="600"/>
      </w:pPr>
      <w:r w:rsidRPr="000A297C">
        <w:t xml:space="preserve">Казанцев </w:t>
      </w:r>
      <w:r>
        <w:t>Игорь Сергеевич:: Если бы это влияло на получение статуса тренером (засл.тренер, например), тогда важно. В противном случае – непринципиально.</w:t>
      </w:r>
    </w:p>
    <w:p w:rsidR="009037D2" w:rsidRDefault="009037D2" w:rsidP="00883EEE">
      <w:pPr>
        <w:ind w:firstLine="600"/>
      </w:pPr>
      <w:r>
        <w:t>Хромов: Надо сразу внести первого тренера, чтобы потом не было проблем, обжалований и тд.</w:t>
      </w:r>
    </w:p>
    <w:p w:rsidR="009037D2" w:rsidRDefault="009037D2" w:rsidP="00883EEE">
      <w:pPr>
        <w:ind w:firstLine="600"/>
      </w:pPr>
      <w:r>
        <w:t>Хромов: Ещё вопрос.</w:t>
      </w:r>
      <w:r w:rsidRPr="000E68D5">
        <w:t xml:space="preserve"> </w:t>
      </w:r>
      <w:r>
        <w:t>Карьера спортсмена короткая, образование важно (его наличие).  У Акимова нет ЕГЭ, просьба обратить на это внимание, Михаилу нужно получать образование и не важно где, главное помочь ему в этом. Если будет поступать в СибГУФК, то не проблема, если в УОР, то не известно, может еще проще или наоборот, может быть ещё какие-нибудь есть варианты у тренеров и руководителей ОВЦ.</w:t>
      </w:r>
    </w:p>
    <w:p w:rsidR="009037D2" w:rsidRDefault="009037D2" w:rsidP="00883EEE">
      <w:pPr>
        <w:ind w:firstLine="600"/>
      </w:pPr>
    </w:p>
    <w:p w:rsidR="009037D2" w:rsidRDefault="009037D2" w:rsidP="00883EEE">
      <w:pPr>
        <w:ind w:firstLine="600"/>
      </w:pPr>
      <w:r>
        <w:t>Казанцев: Про центры спортивной подготовки слышу уже 6 лет. В положениях есть сноска «за свой счет». Пример с 1 самолетом, закупленным Мин-вом обороны РФ за пару лет, о каком треке может идти речь. Что касается Акимова, то обычно «покупают» директора, преподавателей, которые закрывают глаза на «необучение». С Акимовым никто не работал, ранее никто не помогал, хотя его все видели давно. 18 апреля ему будет 18 лет, можно делать различные предложения (перейти в Москву или поступить в СибГУФК итд)</w:t>
      </w:r>
    </w:p>
    <w:p w:rsidR="009037D2" w:rsidRDefault="009037D2" w:rsidP="00883EEE">
      <w:pPr>
        <w:ind w:firstLine="600"/>
      </w:pPr>
      <w:r>
        <w:t>Хромов: Пусть Акимов будет в городе во время поступления в СибГУФК, тогда сможем помочь.</w:t>
      </w:r>
    </w:p>
    <w:p w:rsidR="009037D2" w:rsidRDefault="009037D2" w:rsidP="00883EEE">
      <w:pPr>
        <w:ind w:firstLine="600"/>
      </w:pPr>
      <w:r>
        <w:t>Казанцев: В 1985 году было хорошо, но потом центры закрыли, сейчас нет денег.</w:t>
      </w:r>
    </w:p>
    <w:p w:rsidR="009037D2" w:rsidRDefault="009037D2" w:rsidP="00883EEE">
      <w:pPr>
        <w:ind w:firstLine="600"/>
      </w:pPr>
      <w:r>
        <w:t>Хромов: В Екатеринбурге деньги есть, в других городах все хорошо, а у нас получается что нет?... Неужели регион нищий?</w:t>
      </w:r>
    </w:p>
    <w:p w:rsidR="009037D2" w:rsidRDefault="009037D2" w:rsidP="000A297C">
      <w:pPr>
        <w:ind w:firstLine="600"/>
      </w:pPr>
      <w:r>
        <w:t xml:space="preserve"> Казанцев: Максимальная явка на всероссийские гонки – 35 человек. Это показывает, что ФВСР несостоятельна. Нет конкуренции между гонщиками, нет взрослых гонщиков («Элита»).  Сейчас надо заниматься с тем, что есть. С деньгами ОВЦ можно сделать на порядок больше, чем с финансированием СДЮСШОР. Раньше выезжало на сборы и соревнования по 60 человек. Итог: я не верю в улучшение в ближайшие 5 лет.</w:t>
      </w:r>
    </w:p>
    <w:p w:rsidR="009037D2" w:rsidRDefault="009037D2" w:rsidP="00883EEE">
      <w:pPr>
        <w:ind w:firstLine="600"/>
      </w:pPr>
    </w:p>
    <w:p w:rsidR="009037D2" w:rsidRDefault="009037D2" w:rsidP="00883EEE">
      <w:pPr>
        <w:ind w:firstLine="600"/>
      </w:pPr>
      <w:r>
        <w:t>17:50</w:t>
      </w:r>
    </w:p>
    <w:p w:rsidR="009037D2" w:rsidRDefault="009037D2" w:rsidP="00883EEE">
      <w:pPr>
        <w:ind w:firstLine="600"/>
      </w:pPr>
      <w:r>
        <w:t xml:space="preserve">Соколов: Обращаюсь как заслуженный деятель спорта (зас.тренер, зас.МС итд) и много лет посвятивший ВС и имею моральное право: </w:t>
      </w:r>
    </w:p>
    <w:p w:rsidR="009037D2" w:rsidRDefault="009037D2" w:rsidP="00883EEE">
      <w:pPr>
        <w:ind w:firstLine="600"/>
      </w:pPr>
      <w:r>
        <w:t xml:space="preserve">Важно: ситуация с ФВСОО! Не можем аккредитоваться (не дают аккредитацию). Не признают Федерацию. Просил Шелпакова письменно, устроить встречу шести заслуженных тренеров с Шелпаковым и обсудить ситуацию с велоспортом в Омске. Ответ получен с задержкой, ответ не удовлетворил (написан ответ был Тодором Б.З.). Отправил второе, письмо с более развернутым изложением проблемы в Мин-во.спорта на имя Шелпакова С,В, Через месяц получен ответ, который также написан Тодором. Подпись стояла Лапкова В.И.. </w:t>
      </w:r>
    </w:p>
    <w:p w:rsidR="009037D2" w:rsidRDefault="009037D2" w:rsidP="00883EEE">
      <w:pPr>
        <w:ind w:firstLine="600"/>
      </w:pPr>
      <w:r>
        <w:t>Встречался после этого с Лапковым, он сказал, что разберется. Прошло более полугода с того времени – реакции нет.</w:t>
      </w:r>
    </w:p>
    <w:p w:rsidR="009037D2" w:rsidRDefault="009037D2" w:rsidP="00883EEE">
      <w:pPr>
        <w:ind w:firstLine="600"/>
      </w:pPr>
      <w:r>
        <w:t>С нашего предыдущего собрания (дек.2008) произошли следующие изменения:</w:t>
      </w:r>
    </w:p>
    <w:p w:rsidR="009037D2" w:rsidRDefault="009037D2" w:rsidP="00883EEE">
      <w:pPr>
        <w:ind w:firstLine="600"/>
      </w:pPr>
      <w:r>
        <w:t>- Закрыли ШВСМ. Намерения вроде бы были благие, но ОВЦ не принял ни одного гонщика. А ведь была успешная команда у ШВСМ, которая привозила в город медали. Сейчас гонщики оказались ненужными в городе, хотя востребованы</w:t>
      </w:r>
      <w:r w:rsidRPr="00FF75A8">
        <w:t xml:space="preserve"> </w:t>
      </w:r>
      <w:r>
        <w:t>в сборной России, в других городах РФ и других странах. Город лишился велосипедной структуры со своим финансированием, тренерским коллективом итд.</w:t>
      </w:r>
    </w:p>
    <w:p w:rsidR="009037D2" w:rsidRDefault="009037D2" w:rsidP="00883EEE">
      <w:pPr>
        <w:ind w:firstLine="600"/>
      </w:pPr>
      <w:r>
        <w:t xml:space="preserve">Нужно провести голосование о состоянии ВС (хорошо/плохо) и довести результаты до руководства. </w:t>
      </w:r>
    </w:p>
    <w:p w:rsidR="009037D2" w:rsidRDefault="009037D2" w:rsidP="00883EEE">
      <w:pPr>
        <w:ind w:firstLine="600"/>
      </w:pPr>
      <w:r>
        <w:t>Наши спортсмены на сегодня показывают результаты  ниже, чем во времена после ВОВ. Как может один тренер на УТС совмещать должности массажиста, механика, врача, администратора? Вот так и работает, ему тренировочным процессом некогда заняться, вот такие и результаты.  Куда идут деньги? Жалко усилий предыдущих поколений, которые создавали ВС в городе, ведь на сегодняшний день не кому стартовать на традиционных гонках имени Комнатова и Живодерова.</w:t>
      </w:r>
    </w:p>
    <w:p w:rsidR="009037D2" w:rsidRDefault="009037D2" w:rsidP="00883EEE">
      <w:pPr>
        <w:ind w:firstLine="600"/>
      </w:pPr>
      <w:r>
        <w:t>За 7 лет работы ОВЦ – нет «мужской команды», нет той верхушки пирамиды.</w:t>
      </w:r>
    </w:p>
    <w:p w:rsidR="009037D2" w:rsidRDefault="009037D2" w:rsidP="00883EEE">
      <w:pPr>
        <w:ind w:firstLine="600"/>
      </w:pPr>
      <w:r>
        <w:t>Итог: если работать также как сейчас, то нет перспектив</w:t>
      </w:r>
    </w:p>
    <w:p w:rsidR="009037D2" w:rsidRDefault="009037D2" w:rsidP="00883EEE">
      <w:pPr>
        <w:ind w:firstLine="600"/>
      </w:pPr>
    </w:p>
    <w:p w:rsidR="009037D2" w:rsidRDefault="009037D2" w:rsidP="00883EEE">
      <w:pPr>
        <w:ind w:firstLine="600"/>
      </w:pPr>
      <w:r>
        <w:t>18:10</w:t>
      </w:r>
    </w:p>
    <w:p w:rsidR="009037D2" w:rsidRDefault="009037D2" w:rsidP="00883E6B">
      <w:pPr>
        <w:ind w:firstLine="600"/>
      </w:pPr>
      <w:r>
        <w:t>Костюков: История «про то, как убили моего деда в 1937». Были выборы в селе, контраргумент общественному мнению: если сейчас выберем этого человека, то посмотрите на его дом, хотим ли мы, чтобы село было как его дом?.</w:t>
      </w:r>
    </w:p>
    <w:p w:rsidR="009037D2" w:rsidRDefault="009037D2" w:rsidP="00883E6B">
      <w:pPr>
        <w:ind w:firstLine="600"/>
      </w:pPr>
      <w:r>
        <w:t>В 2003 году ФВСОО возглавил И.Г.Тебайкин, нужна была новая «кровь» и движение. Существовал статус Федерации. Мне жаль потраченного здесь времени..</w:t>
      </w:r>
    </w:p>
    <w:p w:rsidR="009037D2" w:rsidRDefault="009037D2" w:rsidP="00883E6B">
      <w:pPr>
        <w:ind w:firstLine="600"/>
      </w:pPr>
      <w:r>
        <w:t>03 ноября 2009 года инициативная группа зарегистрировала в Юстиции региональную организацию «ФВС». По анализу омского ВМХ спорта за все время существования привлечено 20 миллионов евро.</w:t>
      </w:r>
    </w:p>
    <w:p w:rsidR="009037D2" w:rsidRDefault="009037D2" w:rsidP="00883E6B">
      <w:pPr>
        <w:ind w:firstLine="600"/>
      </w:pPr>
      <w:r>
        <w:t>План – действовать на основе опыта развития ВМХ спорта в Омске. В велоспорте 4 спорта, комиссии, тренерские комиссии итд.</w:t>
      </w:r>
    </w:p>
    <w:p w:rsidR="009037D2" w:rsidRDefault="009037D2" w:rsidP="00883E6B">
      <w:pPr>
        <w:ind w:firstLine="600"/>
      </w:pPr>
      <w:r>
        <w:t>Есть анализ финансовых потоков. (к Хромову): Сколько в 2009 привлечено частных инвестиций на трек?</w:t>
      </w:r>
    </w:p>
    <w:p w:rsidR="009037D2" w:rsidRDefault="009037D2" w:rsidP="00883E6B">
      <w:pPr>
        <w:ind w:firstLine="600"/>
      </w:pPr>
      <w:r>
        <w:t>Хромов: 30 000 руб безвозмездно плюс деньги, которые необходимы были для выезда на УТС, которые возвращались частным лицам.</w:t>
      </w:r>
    </w:p>
    <w:p w:rsidR="009037D2" w:rsidRDefault="009037D2" w:rsidP="00883E6B">
      <w:pPr>
        <w:ind w:firstLine="600"/>
      </w:pPr>
      <w:r>
        <w:t>Костюков: на трек потрачено 3млн. (к Хромову): не надо гоняться друг за другом.</w:t>
      </w:r>
    </w:p>
    <w:p w:rsidR="009037D2" w:rsidRDefault="009037D2" w:rsidP="00883E6B">
      <w:pPr>
        <w:ind w:firstLine="600"/>
      </w:pPr>
    </w:p>
    <w:p w:rsidR="009037D2" w:rsidRDefault="009037D2" w:rsidP="00883E6B">
      <w:pPr>
        <w:ind w:firstLine="600"/>
      </w:pPr>
      <w:r>
        <w:t>18:20</w:t>
      </w:r>
    </w:p>
    <w:p w:rsidR="009037D2" w:rsidRDefault="009037D2" w:rsidP="00D97FB4">
      <w:pPr>
        <w:ind w:firstLine="600"/>
      </w:pPr>
      <w:r>
        <w:t>Костюков: Тебайкин поднимал идею о лицензировании, и почти никто ее не поддержал</w:t>
      </w:r>
    </w:p>
    <w:p w:rsidR="009037D2" w:rsidRDefault="009037D2" w:rsidP="00D97FB4">
      <w:pPr>
        <w:ind w:firstLine="600"/>
      </w:pPr>
      <w:r>
        <w:t>Хромов (Костюкову и Тебайкину): Сколько заявок на лицензию было подано от ВМХ спорта?</w:t>
      </w:r>
    </w:p>
    <w:p w:rsidR="009037D2" w:rsidRDefault="009037D2" w:rsidP="00D97FB4">
      <w:pPr>
        <w:ind w:firstLine="600"/>
      </w:pPr>
      <w:r>
        <w:t>Костюков: у нас внутренний учет</w:t>
      </w:r>
    </w:p>
    <w:p w:rsidR="009037D2" w:rsidRDefault="009037D2" w:rsidP="00D97FB4">
      <w:pPr>
        <w:ind w:firstLine="600"/>
      </w:pPr>
      <w:r>
        <w:t>Тебайкин: около 100 и то только из-за необходимости участия в соревнованиях</w:t>
      </w:r>
    </w:p>
    <w:p w:rsidR="009037D2" w:rsidRDefault="009037D2" w:rsidP="00D97FB4">
      <w:pPr>
        <w:ind w:firstLine="600"/>
      </w:pPr>
      <w:r>
        <w:t>Костюков: нужно забыть о медалях и былых достижениях. В сентябре поданы документы, в ноябре (2009) начинаются работы по аккредитации. Нужно чтобы меньшинство подчинилось большинству. Встречался с Сиенко. Где частные инвестиции в ВС? С Департаментами договоры заключены, разрабатывается сейчас стратегия развития.</w:t>
      </w:r>
    </w:p>
    <w:p w:rsidR="009037D2" w:rsidRDefault="009037D2" w:rsidP="00D97FB4">
      <w:pPr>
        <w:ind w:firstLine="600"/>
      </w:pPr>
      <w:r>
        <w:t>Пример с Эхо Москвы – кто-то стремится к тому, чтобы отправить учеников в Москву, а в ВС получается наоборот – стремятся удержать.</w:t>
      </w:r>
    </w:p>
    <w:p w:rsidR="009037D2" w:rsidRDefault="009037D2" w:rsidP="00D97FB4">
      <w:pPr>
        <w:ind w:firstLine="600"/>
      </w:pPr>
      <w:r>
        <w:t>Итог: я из тех, кто считает, что стакан наполовину полон.</w:t>
      </w:r>
    </w:p>
    <w:p w:rsidR="009037D2" w:rsidRDefault="009037D2" w:rsidP="00D97FB4">
      <w:pPr>
        <w:ind w:firstLine="600"/>
      </w:pPr>
      <w:r>
        <w:t>Хромов: Из 3 млн. руб. потраченных на трек, сколько ваших либо вами привлеченных?</w:t>
      </w:r>
    </w:p>
    <w:p w:rsidR="009037D2" w:rsidRDefault="009037D2" w:rsidP="00D97FB4">
      <w:pPr>
        <w:ind w:firstLine="600"/>
      </w:pPr>
      <w:r>
        <w:t>Костюков: промолчал</w:t>
      </w:r>
    </w:p>
    <w:p w:rsidR="009037D2" w:rsidRDefault="009037D2" w:rsidP="00D97FB4">
      <w:pPr>
        <w:ind w:firstLine="600"/>
      </w:pPr>
      <w:r>
        <w:t>18:24</w:t>
      </w:r>
    </w:p>
    <w:p w:rsidR="009037D2" w:rsidRDefault="009037D2" w:rsidP="00D97FB4">
      <w:pPr>
        <w:ind w:firstLine="600"/>
      </w:pPr>
      <w:r>
        <w:t>Соколов (Костюкову): Устав 03.11.2009 (ФВСОО Костюкова) утвержден с ваших слов 10 участниками. Здесь их нет? Написано, что было общее собрание, кто из участников этого собрания есть здесь? В структуру ФВСОО (Костюкова) включен Соколов, хотя я на это согласия не давал и проинформирован не был. С этими документами Костюков ходил по всем организациям, показывал и утверждал о участии Соколова в этой федерации. На каком основании?</w:t>
      </w:r>
    </w:p>
    <w:p w:rsidR="009037D2" w:rsidRDefault="009037D2" w:rsidP="00D97FB4">
      <w:pPr>
        <w:ind w:firstLine="600"/>
      </w:pPr>
      <w:r>
        <w:t>Костюков: 10 участников – их личности – это закрытая информация, а по вашей фамилии, это ведь был неофициальный документ.</w:t>
      </w:r>
    </w:p>
    <w:p w:rsidR="009037D2" w:rsidRDefault="009037D2" w:rsidP="00D97FB4">
      <w:pPr>
        <w:ind w:firstLine="600"/>
      </w:pPr>
      <w:r>
        <w:t xml:space="preserve">Аудитория: Кто Вас уполномочил создавать другую Федерацию? </w:t>
      </w:r>
    </w:p>
    <w:p w:rsidR="009037D2" w:rsidRDefault="009037D2" w:rsidP="00D97FB4">
      <w:pPr>
        <w:ind w:firstLine="600"/>
      </w:pPr>
      <w:r>
        <w:t>Костюков: Пишите заявление о вступлении в ФВСОО (Костюкова) – узнаете, про 10 учредителей не скажу.</w:t>
      </w:r>
    </w:p>
    <w:p w:rsidR="009037D2" w:rsidRDefault="009037D2" w:rsidP="00D97FB4">
      <w:pPr>
        <w:ind w:firstLine="600"/>
      </w:pPr>
      <w:r>
        <w:t>Соколов: Когда ответ об аккредитации?</w:t>
      </w:r>
    </w:p>
    <w:p w:rsidR="009037D2" w:rsidRDefault="009037D2" w:rsidP="00D97FB4">
      <w:pPr>
        <w:ind w:firstLine="600"/>
      </w:pPr>
      <w:r>
        <w:t>Костюков: 28 марта ответ от Мин-ва</w:t>
      </w:r>
    </w:p>
    <w:p w:rsidR="009037D2" w:rsidRDefault="009037D2" w:rsidP="00D97FB4">
      <w:pPr>
        <w:ind w:firstLine="600"/>
      </w:pPr>
      <w:r>
        <w:t>Соколов: (ссылается на ранее сказанное «меньшинство подчиняется большинству») Где большинство?</w:t>
      </w:r>
    </w:p>
    <w:p w:rsidR="009037D2" w:rsidRDefault="009037D2" w:rsidP="00D97FB4">
      <w:pPr>
        <w:ind w:firstLine="600"/>
      </w:pPr>
      <w:r>
        <w:t>Костюков: Здесь собрались не все</w:t>
      </w:r>
    </w:p>
    <w:p w:rsidR="009037D2" w:rsidRDefault="009037D2" w:rsidP="00D97FB4">
      <w:pPr>
        <w:ind w:firstLine="600"/>
      </w:pPr>
      <w:r>
        <w:t>Равиль Ильич Салахутдинов (Костюкову): У Вас есть представление о треке, шоссе итд как специалист?</w:t>
      </w:r>
    </w:p>
    <w:p w:rsidR="009037D2" w:rsidRDefault="009037D2" w:rsidP="00D97FB4">
      <w:pPr>
        <w:ind w:firstLine="600"/>
      </w:pPr>
      <w:r>
        <w:t>Костюков: Велоспорт включает много направлений</w:t>
      </w:r>
    </w:p>
    <w:p w:rsidR="009037D2" w:rsidRDefault="009037D2" w:rsidP="00D97FB4">
      <w:pPr>
        <w:ind w:firstLine="600"/>
      </w:pPr>
      <w:r>
        <w:t>Р.И.: Нужно быть специалистом чтобы руководить ФВСОО</w:t>
      </w:r>
    </w:p>
    <w:p w:rsidR="009037D2" w:rsidRDefault="009037D2" w:rsidP="00D97FB4">
      <w:pPr>
        <w:ind w:firstLine="600"/>
      </w:pPr>
      <w:r>
        <w:t>Костюков: Я определяю востребованность обществом. Я имею низкую квалификацию как специалист</w:t>
      </w:r>
    </w:p>
    <w:p w:rsidR="009037D2" w:rsidRDefault="009037D2" w:rsidP="00D97FB4">
      <w:pPr>
        <w:ind w:firstLine="600"/>
      </w:pPr>
    </w:p>
    <w:p w:rsidR="009037D2" w:rsidRDefault="009037D2" w:rsidP="00D97FB4">
      <w:pPr>
        <w:ind w:firstLine="600"/>
      </w:pPr>
      <w:r>
        <w:t>Аудитория: Я убедился в том, что Вы не можете построить организацию. Почему велоспорт, зачем председателем? Почему не мотокросс, например</w:t>
      </w:r>
    </w:p>
    <w:p w:rsidR="009037D2" w:rsidRDefault="009037D2" w:rsidP="00D97FB4">
      <w:pPr>
        <w:ind w:firstLine="600"/>
      </w:pPr>
      <w:r>
        <w:t xml:space="preserve">Костюков: В 1993 занялся ВМХ и увидел, что ВМХ – это база для остальных видов. В ВС начинают заниматься с 10 лет, но если нет предварительной подготовки, то перспективы гонщика сомнительны. В ВМХ идут с 3 лет. Много гонщиков из ВМХ идут в другие виды – в трек итд. </w:t>
      </w:r>
    </w:p>
    <w:p w:rsidR="009037D2" w:rsidRDefault="009037D2" w:rsidP="00D97FB4">
      <w:pPr>
        <w:ind w:firstLine="600"/>
      </w:pPr>
      <w:r>
        <w:t>Структура сейчас не работает, надо ее налаживать.</w:t>
      </w:r>
    </w:p>
    <w:p w:rsidR="009037D2" w:rsidRDefault="009037D2" w:rsidP="00D97FB4">
      <w:pPr>
        <w:ind w:firstLine="600"/>
      </w:pPr>
      <w:r>
        <w:t>Аудитория: А у Вас?</w:t>
      </w:r>
    </w:p>
    <w:p w:rsidR="009037D2" w:rsidRDefault="009037D2" w:rsidP="00D97FB4">
      <w:pPr>
        <w:ind w:firstLine="600"/>
      </w:pPr>
      <w:r>
        <w:t>Костюков: По документам, нами создаваемым. У нас сейчас есть календарь, члены сборной России, структура.</w:t>
      </w:r>
    </w:p>
    <w:p w:rsidR="009037D2" w:rsidRDefault="009037D2" w:rsidP="00D97FB4">
      <w:pPr>
        <w:ind w:firstLine="600"/>
      </w:pPr>
    </w:p>
    <w:p w:rsidR="009037D2" w:rsidRDefault="009037D2" w:rsidP="00D97FB4">
      <w:pPr>
        <w:ind w:firstLine="600"/>
      </w:pPr>
      <w:r>
        <w:t>18:36</w:t>
      </w:r>
    </w:p>
    <w:p w:rsidR="009037D2" w:rsidRDefault="009037D2" w:rsidP="00D97FB4">
      <w:pPr>
        <w:ind w:firstLine="600"/>
      </w:pPr>
      <w:r>
        <w:t>Хромов: Вы утверждаете, что работаете в ВМХ спорте 17 лет, за эти годы работы подготовлен Чемпион Мира?</w:t>
      </w:r>
    </w:p>
    <w:p w:rsidR="009037D2" w:rsidRDefault="009037D2" w:rsidP="00D97FB4">
      <w:pPr>
        <w:ind w:firstLine="600"/>
      </w:pPr>
      <w:r>
        <w:t>Костюков: нет</w:t>
      </w:r>
    </w:p>
    <w:p w:rsidR="009037D2" w:rsidRDefault="009037D2" w:rsidP="00D97FB4">
      <w:pPr>
        <w:ind w:firstLine="600"/>
      </w:pPr>
      <w:r>
        <w:t>Хромов: Если вас не устраивает работа Федерации, то зачем создавать новую? Нужно было собрать общее собрание и заявить, что работа ведется не правильно и не в том направлении, а создавая другую федерацию тайком, да ещё и с зашифрованными учредителями, тем самым вы оскорбили тех, кто здесь собрался, кто создавал велоспорт в Омске.</w:t>
      </w:r>
    </w:p>
    <w:p w:rsidR="009037D2" w:rsidRDefault="009037D2" w:rsidP="00D97FB4">
      <w:pPr>
        <w:ind w:firstLine="600"/>
      </w:pPr>
      <w:r>
        <w:t xml:space="preserve">Хромов: Мы выполнили общественный наказ и зарегистрировали федерацию в министерстве юстиции. </w:t>
      </w:r>
    </w:p>
    <w:p w:rsidR="009037D2" w:rsidRDefault="009037D2" w:rsidP="00D97FB4">
      <w:pPr>
        <w:ind w:firstLine="600"/>
      </w:pPr>
      <w:r>
        <w:t xml:space="preserve">Хромов: Мнение Мин-ва о нелегитимности сформировано отсутствием представителей на собрании Федерации (дек.2008) представителей из районов области (по словам </w:t>
      </w:r>
      <w:r w:rsidRPr="007B0BAC">
        <w:rPr>
          <w:color w:val="FF0000"/>
        </w:rPr>
        <w:t>Шелпакова</w:t>
      </w:r>
      <w:r>
        <w:t>), а вы выдержали эти нормативы?</w:t>
      </w:r>
    </w:p>
    <w:p w:rsidR="009037D2" w:rsidRDefault="009037D2" w:rsidP="00D97FB4">
      <w:pPr>
        <w:ind w:firstLine="600"/>
      </w:pPr>
      <w:r>
        <w:t>Костюков: Где план действий? Я оставлю документы тому, кто займется. (ставит портфель на стол)</w:t>
      </w:r>
    </w:p>
    <w:p w:rsidR="009037D2" w:rsidRDefault="009037D2" w:rsidP="00D97FB4">
      <w:pPr>
        <w:ind w:firstLine="600"/>
      </w:pPr>
      <w:r>
        <w:t>Соколов: Сколько участников ВМХ перешло в другие виды велоспорта за эти годы?</w:t>
      </w:r>
    </w:p>
    <w:p w:rsidR="009037D2" w:rsidRDefault="009037D2" w:rsidP="00D97FB4">
      <w:pPr>
        <w:ind w:firstLine="600"/>
      </w:pPr>
      <w:r>
        <w:t>Костюков: 1 человек. Думаю еще перейдут</w:t>
      </w:r>
    </w:p>
    <w:p w:rsidR="009037D2" w:rsidRDefault="009037D2" w:rsidP="00D97FB4">
      <w:pPr>
        <w:ind w:firstLine="600"/>
      </w:pPr>
      <w:r>
        <w:t>Соколов: Говорите, что привлечено 3 млн инвестиций на трек, где они?</w:t>
      </w:r>
    </w:p>
    <w:p w:rsidR="009037D2" w:rsidRDefault="009037D2" w:rsidP="00D97FB4">
      <w:pPr>
        <w:ind w:firstLine="600"/>
      </w:pPr>
      <w:r>
        <w:t xml:space="preserve">Костюков: Это в совокупности </w:t>
      </w:r>
      <w:r w:rsidRPr="006C7391">
        <w:rPr>
          <w:color w:val="FF0000"/>
        </w:rPr>
        <w:t>(не понятно с чем)</w:t>
      </w:r>
    </w:p>
    <w:p w:rsidR="009037D2" w:rsidRDefault="009037D2" w:rsidP="006C7391">
      <w:pPr>
        <w:ind w:firstLine="600"/>
      </w:pPr>
      <w:r>
        <w:t>Соколов: Вас изобличают во лжи каждый раз, при любом разговоре.</w:t>
      </w:r>
    </w:p>
    <w:p w:rsidR="009037D2" w:rsidRDefault="009037D2" w:rsidP="006C7391">
      <w:pPr>
        <w:ind w:firstLine="600"/>
      </w:pPr>
    </w:p>
    <w:p w:rsidR="009037D2" w:rsidRDefault="009037D2" w:rsidP="006C7391">
      <w:pPr>
        <w:ind w:firstLine="600"/>
      </w:pPr>
      <w:r>
        <w:t>18:44</w:t>
      </w:r>
    </w:p>
    <w:p w:rsidR="009037D2" w:rsidRDefault="009037D2" w:rsidP="006C7391">
      <w:pPr>
        <w:ind w:firstLine="600"/>
      </w:pPr>
      <w:r>
        <w:t>Казанцев: После 1991 года ничего в омском ВС нет</w:t>
      </w:r>
    </w:p>
    <w:p w:rsidR="009037D2" w:rsidRDefault="009037D2" w:rsidP="006C7391">
      <w:pPr>
        <w:ind w:firstLine="600"/>
      </w:pPr>
      <w:r>
        <w:t>Селиванович: Не надо ссориться, а надо формировать профессиональную политику. Живодеров объединил, вы разъединяете. Вы должны дать оценку. ОВЦ демонстрирует невероятное бесплодие. Шарафуллина нужно ставить на место, он стал чиновником (в плохом смысле). В 1976 году был триумф омского ВС.</w:t>
      </w:r>
    </w:p>
    <w:p w:rsidR="009037D2" w:rsidRDefault="009037D2" w:rsidP="006C7391">
      <w:pPr>
        <w:ind w:firstLine="600"/>
      </w:pPr>
      <w:r>
        <w:t>Костюков: Это было другое государство</w:t>
      </w:r>
    </w:p>
    <w:p w:rsidR="009037D2" w:rsidRDefault="009037D2" w:rsidP="006C7391">
      <w:pPr>
        <w:ind w:firstLine="600"/>
      </w:pPr>
      <w:r>
        <w:t>Хромов: Но система и структура та же</w:t>
      </w:r>
    </w:p>
    <w:p w:rsidR="009037D2" w:rsidRDefault="009037D2" w:rsidP="006C7391">
      <w:pPr>
        <w:ind w:firstLine="600"/>
      </w:pPr>
      <w:r>
        <w:t>Селиванович: Костюкову – А вы как «парашютист», мало что понимаете в ВС.</w:t>
      </w:r>
    </w:p>
    <w:p w:rsidR="009037D2" w:rsidRDefault="009037D2" w:rsidP="006C7391">
      <w:pPr>
        <w:ind w:firstLine="600"/>
      </w:pPr>
      <w:r>
        <w:t>Костюков: Ко мне есть вопросы?</w:t>
      </w:r>
    </w:p>
    <w:p w:rsidR="009037D2" w:rsidRDefault="009037D2" w:rsidP="006C7391">
      <w:pPr>
        <w:ind w:firstLine="600"/>
      </w:pPr>
      <w:r>
        <w:t>Селиванович: Нет.</w:t>
      </w:r>
    </w:p>
    <w:p w:rsidR="009037D2" w:rsidRDefault="009037D2" w:rsidP="006C7391">
      <w:pPr>
        <w:ind w:firstLine="600"/>
      </w:pPr>
      <w:r>
        <w:t>(18:49 Костюков удаляется с собрания)</w:t>
      </w:r>
    </w:p>
    <w:p w:rsidR="009037D2" w:rsidRDefault="009037D2" w:rsidP="006C7391">
      <w:pPr>
        <w:ind w:firstLine="600"/>
      </w:pPr>
      <w:r>
        <w:t>Казанцев: Мы не может себе позволить давать оценку. Что мы сделали для этого? Если тренер говорит, что состояние ВС плохое, значит он сам плох.</w:t>
      </w:r>
    </w:p>
    <w:p w:rsidR="009037D2" w:rsidRDefault="009037D2" w:rsidP="006C7391">
      <w:pPr>
        <w:ind w:firstLine="600"/>
      </w:pPr>
      <w:r>
        <w:t>Хромов (Тебайкину): Сколько раз Вы участвовали на собраниях, заседаниях, оргкомитетах?</w:t>
      </w:r>
    </w:p>
    <w:p w:rsidR="009037D2" w:rsidRDefault="009037D2" w:rsidP="006C7391">
      <w:pPr>
        <w:ind w:firstLine="600"/>
      </w:pPr>
      <w:r>
        <w:t>Тебайкин: Везде. Как главный судья в основном.</w:t>
      </w:r>
    </w:p>
    <w:p w:rsidR="009037D2" w:rsidRDefault="009037D2" w:rsidP="00590159">
      <w:pPr>
        <w:ind w:firstLine="600"/>
      </w:pPr>
      <w:r>
        <w:t>Хромов: А я нигде. Меня по непонятным для многих причинам не приглашали и по непонятным причинам вас приглашали.</w:t>
      </w:r>
    </w:p>
    <w:p w:rsidR="009037D2" w:rsidRDefault="009037D2" w:rsidP="00590159">
      <w:pPr>
        <w:ind w:firstLine="600"/>
      </w:pPr>
      <w:r>
        <w:t>Есть спонсоры, регистрируем Федерацию, но ее считают нелегитимной. Как работать?</w:t>
      </w:r>
    </w:p>
    <w:p w:rsidR="009037D2" w:rsidRDefault="009037D2" w:rsidP="00590159">
      <w:pPr>
        <w:ind w:firstLine="600"/>
      </w:pPr>
      <w:r>
        <w:t>Скосырев:. Для отправки Савицкого на соревнования, вынужден был взять деньги 100 000руб. в долг у Костюкова под %%. И это для номерного гонщика в стране в Министерстве спорта не нашлось денег и в ОВЦ тоже!? Как быть дальше?</w:t>
      </w:r>
    </w:p>
    <w:p w:rsidR="009037D2" w:rsidRDefault="009037D2" w:rsidP="00590159">
      <w:pPr>
        <w:ind w:firstLine="600"/>
      </w:pPr>
      <w:r>
        <w:t>Хромов: В Федерации ВС России были удивлены, что для создания Центра спортивной подготовки по велоспорту в Омске не хватает федерального финансирования и гостиницы для проживания спортсменов, все остальное есть.</w:t>
      </w:r>
    </w:p>
    <w:p w:rsidR="009037D2" w:rsidRDefault="009037D2" w:rsidP="00590159">
      <w:pPr>
        <w:ind w:firstLine="600"/>
      </w:pPr>
    </w:p>
    <w:p w:rsidR="009037D2" w:rsidRDefault="009037D2" w:rsidP="00590159">
      <w:pPr>
        <w:ind w:firstLine="600"/>
      </w:pPr>
      <w:r>
        <w:t>18:56</w:t>
      </w:r>
    </w:p>
    <w:p w:rsidR="009037D2" w:rsidRDefault="009037D2" w:rsidP="00590159">
      <w:pPr>
        <w:ind w:firstLine="600"/>
      </w:pPr>
      <w:r>
        <w:t>Соколов (Тебайкину): Вы входите в состав ФВС Костюкова ?(предположение), 10 человек собиралось?</w:t>
      </w:r>
    </w:p>
    <w:p w:rsidR="009037D2" w:rsidRDefault="009037D2" w:rsidP="00590159">
      <w:pPr>
        <w:ind w:firstLine="600"/>
      </w:pPr>
      <w:r>
        <w:t>Тебайкин: Не знаю. Приглашали меня. В Уставе по сути ничего нет. Кто угодно может зарегистрировать Федерацию</w:t>
      </w:r>
    </w:p>
    <w:p w:rsidR="009037D2" w:rsidRDefault="009037D2" w:rsidP="00590159">
      <w:pPr>
        <w:ind w:firstLine="600"/>
      </w:pPr>
      <w:r>
        <w:t>Соколов: Костюков включил в ФВСОО всех, не спросив заранее (включенных). Вчера более часа сидел у меня и сказал, что шоссе в Омске не нужно развивать.</w:t>
      </w:r>
    </w:p>
    <w:p w:rsidR="009037D2" w:rsidRDefault="009037D2" w:rsidP="00590159">
      <w:pPr>
        <w:ind w:firstLine="600"/>
      </w:pPr>
      <w:r>
        <w:t>Аудитория: Говорит Костюков хорошо, но по бизнесу он не выполняет 80% данных обещаний</w:t>
      </w:r>
    </w:p>
    <w:p w:rsidR="009037D2" w:rsidRDefault="009037D2" w:rsidP="00590159">
      <w:pPr>
        <w:ind w:firstLine="600"/>
      </w:pPr>
      <w:r>
        <w:t>Хромов: Ещё проблема прошлого года. Саблин Роман был дисквалифицирован за допинг на 2 года. Выгнали спортсмена отовсюду</w:t>
      </w:r>
    </w:p>
    <w:p w:rsidR="009037D2" w:rsidRDefault="009037D2" w:rsidP="00590159">
      <w:pPr>
        <w:ind w:firstLine="600"/>
      </w:pPr>
      <w:r>
        <w:t>Аудитория: Нет врача, нет никого у спортсменов</w:t>
      </w:r>
    </w:p>
    <w:p w:rsidR="009037D2" w:rsidRDefault="009037D2" w:rsidP="00590159">
      <w:pPr>
        <w:ind w:firstLine="600"/>
      </w:pPr>
      <w:r>
        <w:t>Хромов (тренерам): Если нужно гонщикам обследование и нужна методическая помощь тренерам – обращайтесь на кафеду, у нас есть специалисты и аппаратура.</w:t>
      </w:r>
    </w:p>
    <w:p w:rsidR="009037D2" w:rsidRDefault="009037D2" w:rsidP="00590159">
      <w:pPr>
        <w:ind w:firstLine="600"/>
      </w:pPr>
      <w:r>
        <w:t>Соколов: Кафедра ведет работу с Казахстаном по триатлону, с ХК «Авангардом», Олимпийский чемпион по боксу А.Тищенко обращается, а велосипедистам это не нужно выходит?! Из ОВЦ некоторые гонщики тайно приходят на обследование к нам. Нужно провести анкетирование для оценки состояния велоспорта в Омске. Календаря нет – проблема.</w:t>
      </w:r>
    </w:p>
    <w:p w:rsidR="009037D2" w:rsidRDefault="009037D2" w:rsidP="00590159">
      <w:pPr>
        <w:ind w:firstLine="600"/>
      </w:pPr>
      <w:r>
        <w:t xml:space="preserve">Тебайкин: Что решили в итоге? Дороги не дают для соревнований. </w:t>
      </w:r>
    </w:p>
    <w:p w:rsidR="009037D2" w:rsidRDefault="009037D2" w:rsidP="00590159">
      <w:pPr>
        <w:ind w:firstLine="600"/>
      </w:pPr>
      <w:r>
        <w:t>Аудитория: Что делать с Костюковым? Он ходит и дальше будет ходить со своими планами</w:t>
      </w:r>
    </w:p>
    <w:p w:rsidR="009037D2" w:rsidRDefault="009037D2" w:rsidP="00590159">
      <w:pPr>
        <w:ind w:firstLine="600"/>
      </w:pPr>
      <w:r>
        <w:t>Соколов: документы в Мин-во Хромов уже передал Шелпаков не отвечает</w:t>
      </w:r>
    </w:p>
    <w:p w:rsidR="009037D2" w:rsidRDefault="009037D2" w:rsidP="00254220">
      <w:pPr>
        <w:ind w:firstLine="600"/>
      </w:pPr>
      <w:r>
        <w:t>Аудитория: попробуйте обратиться к Президенту по Интернету. Итог: Идти к Шарафуллину, обращаться к Пеганскому, обращаться к Шелпакову. Если отказ, то обращаться к Полежаеву и далее по вертикали власти.</w:t>
      </w:r>
    </w:p>
    <w:p w:rsidR="009037D2" w:rsidRDefault="009037D2" w:rsidP="00254220">
      <w:pPr>
        <w:ind w:firstLine="600"/>
      </w:pPr>
      <w:r>
        <w:t>Казанцев: Я в свое время обращался от лица общественности к руководителю департамента образования г.Омска, о том, что у СДЮСШОР плохое состояние и меня послали куда подальше. Предлагаю ничего не делать. Может быть лучше распустить весь ВС.</w:t>
      </w:r>
    </w:p>
    <w:p w:rsidR="009037D2" w:rsidRDefault="009037D2" w:rsidP="00254220">
      <w:pPr>
        <w:ind w:firstLine="600"/>
      </w:pPr>
      <w:r>
        <w:t>Хромов: Нас блокируют со стороны власти, но надо пытаться.</w:t>
      </w:r>
    </w:p>
    <w:p w:rsidR="009037D2" w:rsidRDefault="009037D2" w:rsidP="00254220">
      <w:pPr>
        <w:ind w:firstLine="600"/>
      </w:pPr>
      <w:r>
        <w:t>Соколов: в 90х годах была тяжелее ситуация, но нашли же спонсоров – тот же «ЮКОС», и был эффект, появились Бочаров, Петров и другие хорошие спортсмены.. Сейчас нет молодежи в ВС потому что нет условий, значит надо их создать. Если угроза армии, то есть ВУЗ</w:t>
      </w:r>
    </w:p>
    <w:p w:rsidR="009037D2" w:rsidRDefault="009037D2" w:rsidP="00254220">
      <w:pPr>
        <w:ind w:firstLine="600"/>
      </w:pPr>
    </w:p>
    <w:p w:rsidR="009037D2" w:rsidRDefault="009037D2" w:rsidP="00254220">
      <w:pPr>
        <w:ind w:firstLine="600"/>
      </w:pPr>
      <w:r>
        <w:t>19:20</w:t>
      </w:r>
    </w:p>
    <w:p w:rsidR="009037D2" w:rsidRDefault="009037D2" w:rsidP="00254220">
      <w:pPr>
        <w:ind w:firstLine="600"/>
      </w:pPr>
      <w:r>
        <w:t>Вайпан и Клочко: Низкие зарплаты, молодежь не пойдет</w:t>
      </w:r>
    </w:p>
    <w:p w:rsidR="009037D2" w:rsidRDefault="009037D2" w:rsidP="00254220">
      <w:pPr>
        <w:ind w:firstLine="600"/>
      </w:pPr>
      <w:r>
        <w:t>Соколов: Из ОВЦ ни один из выпускников не пришел в СибГУФК поступать (кроме одной девушки)</w:t>
      </w:r>
    </w:p>
    <w:p w:rsidR="009037D2" w:rsidRDefault="009037D2" w:rsidP="00254220">
      <w:pPr>
        <w:ind w:firstLine="600"/>
      </w:pPr>
      <w:r>
        <w:t>Хромов: В любом случае мы будет помогать гонщикам, признают нас легитимной Федерацией или нет.</w:t>
      </w:r>
    </w:p>
    <w:p w:rsidR="009037D2" w:rsidRDefault="009037D2" w:rsidP="00254220">
      <w:pPr>
        <w:ind w:firstLine="600"/>
      </w:pPr>
      <w:r>
        <w:t>Вайпан: Если Костюкова аккредитуют, то что?</w:t>
      </w:r>
    </w:p>
    <w:p w:rsidR="009037D2" w:rsidRDefault="009037D2" w:rsidP="00254220">
      <w:pPr>
        <w:ind w:firstLine="600"/>
      </w:pPr>
      <w:r>
        <w:t>Хромов: Будем оспаривать.</w:t>
      </w:r>
    </w:p>
    <w:p w:rsidR="009037D2" w:rsidRDefault="009037D2" w:rsidP="00254220">
      <w:pPr>
        <w:ind w:firstLine="600"/>
      </w:pPr>
    </w:p>
    <w:p w:rsidR="009037D2" w:rsidRDefault="009037D2" w:rsidP="00254220">
      <w:pPr>
        <w:ind w:firstLine="600"/>
      </w:pPr>
      <w:r>
        <w:t>Анкетирование:. Вопрос: «Как Вы оцениваете состояние ВС в Омске в 2009 году?». Результаты:</w:t>
      </w:r>
    </w:p>
    <w:p w:rsidR="009037D2" w:rsidRDefault="009037D2" w:rsidP="00254220">
      <w:pPr>
        <w:ind w:firstLine="600"/>
      </w:pPr>
      <w:r>
        <w:t>1. Хорошо: 0</w:t>
      </w:r>
    </w:p>
    <w:p w:rsidR="009037D2" w:rsidRDefault="009037D2" w:rsidP="00254220">
      <w:pPr>
        <w:ind w:firstLine="600"/>
      </w:pPr>
      <w:r>
        <w:t xml:space="preserve"> 2. Удовлетворительно: 2</w:t>
      </w:r>
    </w:p>
    <w:p w:rsidR="009037D2" w:rsidRDefault="009037D2" w:rsidP="00254220">
      <w:pPr>
        <w:ind w:firstLine="600"/>
      </w:pPr>
      <w:r>
        <w:t xml:space="preserve"> 3. Неудовлетворительно: 24</w:t>
      </w:r>
    </w:p>
    <w:p w:rsidR="009037D2" w:rsidRDefault="009037D2" w:rsidP="00254220">
      <w:pPr>
        <w:ind w:firstLine="600"/>
      </w:pPr>
      <w:r>
        <w:t>Один бюллетень испорчен</w:t>
      </w:r>
    </w:p>
    <w:p w:rsidR="009037D2" w:rsidRDefault="009037D2" w:rsidP="00254220">
      <w:pPr>
        <w:ind w:firstLine="600"/>
      </w:pPr>
      <w:r>
        <w:t>19:24 Окончание собрания</w:t>
      </w:r>
    </w:p>
    <w:p w:rsidR="009037D2" w:rsidRDefault="009037D2" w:rsidP="00254220">
      <w:pPr>
        <w:ind w:firstLine="600"/>
      </w:pPr>
      <w:r>
        <w:t>Решения:</w:t>
      </w:r>
    </w:p>
    <w:p w:rsidR="009037D2" w:rsidRDefault="009037D2" w:rsidP="00254220">
      <w:pPr>
        <w:ind w:firstLine="600"/>
      </w:pPr>
      <w:r>
        <w:t>1 добиваться аккредитации в структурах власти</w:t>
      </w:r>
    </w:p>
    <w:p w:rsidR="009037D2" w:rsidRDefault="009037D2" w:rsidP="00254220">
      <w:pPr>
        <w:ind w:firstLine="600"/>
      </w:pPr>
      <w:r>
        <w:t>2 работать над созданием регионального центра спортивной подготовки по велоспрту в Омске</w:t>
      </w:r>
    </w:p>
    <w:p w:rsidR="009037D2" w:rsidRDefault="009037D2" w:rsidP="00254220">
      <w:pPr>
        <w:ind w:firstLine="600"/>
      </w:pPr>
      <w:r>
        <w:t>3 обратиться в Министерство спорта РФ о строительстве первого крытого велотрека за Уралом.</w:t>
      </w:r>
    </w:p>
    <w:p w:rsidR="009037D2" w:rsidRDefault="009037D2" w:rsidP="00254220">
      <w:pPr>
        <w:ind w:firstLine="600"/>
      </w:pPr>
      <w:r>
        <w:t>4 дать оценку состояния велоспорта в Омске.</w:t>
      </w:r>
    </w:p>
    <w:p w:rsidR="009037D2" w:rsidRDefault="009037D2" w:rsidP="00590159">
      <w:pPr>
        <w:ind w:firstLine="600"/>
      </w:pPr>
    </w:p>
    <w:p w:rsidR="009037D2" w:rsidRDefault="009037D2" w:rsidP="00B438F6"/>
    <w:sectPr w:rsidR="009037D2" w:rsidSect="002542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D75"/>
    <w:multiLevelType w:val="hybridMultilevel"/>
    <w:tmpl w:val="74461A5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362"/>
    <w:rsid w:val="00004A58"/>
    <w:rsid w:val="000118A0"/>
    <w:rsid w:val="00032AF8"/>
    <w:rsid w:val="00067B38"/>
    <w:rsid w:val="000A297C"/>
    <w:rsid w:val="000E68D5"/>
    <w:rsid w:val="00105B0F"/>
    <w:rsid w:val="00111F9F"/>
    <w:rsid w:val="00190043"/>
    <w:rsid w:val="001A137A"/>
    <w:rsid w:val="001D06EE"/>
    <w:rsid w:val="001D3301"/>
    <w:rsid w:val="00207D27"/>
    <w:rsid w:val="00251337"/>
    <w:rsid w:val="00254220"/>
    <w:rsid w:val="00264226"/>
    <w:rsid w:val="00295B50"/>
    <w:rsid w:val="002B0021"/>
    <w:rsid w:val="002C68C5"/>
    <w:rsid w:val="00357599"/>
    <w:rsid w:val="00371903"/>
    <w:rsid w:val="0041763D"/>
    <w:rsid w:val="00451E83"/>
    <w:rsid w:val="00464941"/>
    <w:rsid w:val="00467643"/>
    <w:rsid w:val="00476D41"/>
    <w:rsid w:val="004A6230"/>
    <w:rsid w:val="00590159"/>
    <w:rsid w:val="006261DD"/>
    <w:rsid w:val="006476E6"/>
    <w:rsid w:val="006C7391"/>
    <w:rsid w:val="006E3075"/>
    <w:rsid w:val="006F30CC"/>
    <w:rsid w:val="007B0BAC"/>
    <w:rsid w:val="00847438"/>
    <w:rsid w:val="00883E6B"/>
    <w:rsid w:val="00883EEE"/>
    <w:rsid w:val="008C3BA6"/>
    <w:rsid w:val="008F281E"/>
    <w:rsid w:val="009037D2"/>
    <w:rsid w:val="00917F48"/>
    <w:rsid w:val="009A3D4F"/>
    <w:rsid w:val="00A645CE"/>
    <w:rsid w:val="00AC7D3E"/>
    <w:rsid w:val="00AD2EE4"/>
    <w:rsid w:val="00AF6362"/>
    <w:rsid w:val="00B438F6"/>
    <w:rsid w:val="00B8081C"/>
    <w:rsid w:val="00C042B1"/>
    <w:rsid w:val="00C80564"/>
    <w:rsid w:val="00CD0308"/>
    <w:rsid w:val="00CF2885"/>
    <w:rsid w:val="00D97FB4"/>
    <w:rsid w:val="00E534DE"/>
    <w:rsid w:val="00EC72DC"/>
    <w:rsid w:val="00ED54B2"/>
    <w:rsid w:val="00F42108"/>
    <w:rsid w:val="00F60DFE"/>
    <w:rsid w:val="00FF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E6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986</TotalTime>
  <Pages>6</Pages>
  <Words>2328</Words>
  <Characters>13270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A.Speransky</dc:creator>
  <cp:keywords/>
  <dc:description/>
  <cp:lastModifiedBy>User</cp:lastModifiedBy>
  <cp:revision>27</cp:revision>
  <cp:lastPrinted>2010-02-08T05:16:00Z</cp:lastPrinted>
  <dcterms:created xsi:type="dcterms:W3CDTF">2010-02-04T06:43:00Z</dcterms:created>
  <dcterms:modified xsi:type="dcterms:W3CDTF">2010-03-02T08:20:00Z</dcterms:modified>
</cp:coreProperties>
</file>